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2853B9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การขอต่ออายุใบอนุญาตประกอบกิจการรับทำการเก็บและขนมูลฝอยทั่วไป</w:t>
      </w:r>
    </w:p>
    <w:p w:rsidR="00A33B79" w:rsidRPr="00394708" w:rsidRDefault="00A33B79" w:rsidP="00A33B79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A33B79" w:rsidRPr="00045650" w:rsidRDefault="00A33B79" w:rsidP="00A33B79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184072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การขอต่ออายุใบอนุญาตประกอบกิจการรับทำการเก็บและขนมูลฝอยทั่วไป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304457" w:rsidTr="00304457">
        <w:tc>
          <w:tcPr>
            <w:tcW w:w="675" w:type="dxa"/>
          </w:tcPr>
          <w:p w:rsidR="00394708" w:rsidRPr="00304457" w:rsidRDefault="00394708" w:rsidP="00304457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304457" w:rsidRDefault="00394708" w:rsidP="0030445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304457" w:rsidRDefault="00394708" w:rsidP="0030445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304457" w:rsidTr="00304457">
        <w:tc>
          <w:tcPr>
            <w:tcW w:w="675" w:type="dxa"/>
          </w:tcPr>
          <w:p w:rsidR="00394708" w:rsidRPr="00304457" w:rsidRDefault="00394708" w:rsidP="00304457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304457" w:rsidRDefault="00394708" w:rsidP="0030445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304457" w:rsidRDefault="00394708" w:rsidP="0030445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การขอต่ออายุใบอนุญาตประกอบกิจการรับทำการเก็บและขนมูลฝอยทั่วไป </w:t>
      </w:r>
      <w:r w:rsidR="00094F82" w:rsidRPr="000C2AAC">
        <w:rPr>
          <w:rFonts w:ascii="Cordia New" w:hAnsi="Cordia New"/>
          <w:noProof/>
          <w:sz w:val="32"/>
          <w:szCs w:val="32"/>
        </w:rPr>
        <w:t>19/05/2558 11:02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304457" w:rsidTr="00304457">
        <w:tc>
          <w:tcPr>
            <w:tcW w:w="675" w:type="dxa"/>
          </w:tcPr>
          <w:p w:rsidR="00094F82" w:rsidRPr="00304457" w:rsidRDefault="00094F82" w:rsidP="00304457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304457" w:rsidRDefault="00A13B6C" w:rsidP="0030445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304457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304457" w:rsidRDefault="00A13B6C" w:rsidP="0030445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304457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304457" w:rsidRDefault="00A13B6C" w:rsidP="0030445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304457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lastRenderedPageBreak/>
              <w:t xml:space="preserve">2. </w:t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ระยะเวลาระบุตามวันเวลาที่ท้องถิ่นเหิดให้บริการ</w:t>
            </w:r>
            <w:r w:rsidR="00575FAF" w:rsidRPr="00304457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A33B79" w:rsidRPr="00DA0360" w:rsidTr="00A8495B">
        <w:tc>
          <w:tcPr>
            <w:tcW w:w="675" w:type="dxa"/>
          </w:tcPr>
          <w:p w:rsidR="00A33B79" w:rsidRPr="00DA0360" w:rsidRDefault="00A33B79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33B79" w:rsidRPr="00B008A2" w:rsidRDefault="00A33B79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A33B79" w:rsidRPr="00476E75" w:rsidRDefault="00A33B79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A33B79" w:rsidRPr="006F2864" w:rsidRDefault="00A33B79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8E2900" w:rsidRPr="000C2AAC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ประกอบกิจการรับทำการเก็บและขนมูลฝอยทั่วไปโดยทำเป็นธุรกิจหรือได้รับประโยชน์ตอบแทนด้วยการคิดค่าบริการ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ิจการที่ประสงค์ขอรับใบอนุญาตต้องไม่มีประวัติถูกดำเนินคดีด้านการจัดการมูลฝอยที่ไม่ถูกสุขลักษณะ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ลักเกณฑ์ด้านคุณสมบัติของผู้ประกอบกิจการด้านยานพาหนะขนมูลฝอยทั่วไปด้านผู้ขับขี่และผู้ปฏิบัติงานประจำยานพาหนะด้านสุขลักษณะวิธีการเก็บขนมูลฝอยทั่วไปต้องถูกต้องตามหลักเกณฑ์และมีวิธีการควบคุมกำกับการขนส่งเพื่อป้องกันการลักลอบทิ้งมูลฝอย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lastRenderedPageBreak/>
        <w:br/>
        <w:t xml:space="preserve"> 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304457" w:rsidTr="00304457">
        <w:trPr>
          <w:tblHeader/>
        </w:trPr>
        <w:tc>
          <w:tcPr>
            <w:tcW w:w="675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304457" w:rsidTr="00304457">
        <w:tc>
          <w:tcPr>
            <w:tcW w:w="675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304457" w:rsidRDefault="009B68CC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ประกอบกิจการรับทำการเก็บและขนมูลฝอยทั่วไปพร้อมหลักฐานที่ท้องถิ่นกำหนด</w:t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หน่วยงานงานที่รับผิดชอบให้ระบุไปตามบริบทของท้องถิ่น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304457" w:rsidTr="00304457">
        <w:tc>
          <w:tcPr>
            <w:tcW w:w="675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304457" w:rsidRDefault="009B68CC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นามไว้ในบันทึกนั้นด้วย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>2.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304457" w:rsidTr="00304457">
        <w:tc>
          <w:tcPr>
            <w:tcW w:w="675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304457" w:rsidRDefault="009B68CC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เจ้าหน้าที่ตรวจด้านสุขลักษณะ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2)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304457" w:rsidTr="00304457">
        <w:tc>
          <w:tcPr>
            <w:tcW w:w="675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304457" w:rsidRDefault="009B68CC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2.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ประกอบกิจการรับทำการเก็บและขนมูลฝอยทั่วไปแก่ผู้ขอต่ออายุใบอนุญาตทราบพร้อมแจ้งสิทธิในการอุทธรณ์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8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304457" w:rsidTr="00304457">
        <w:tc>
          <w:tcPr>
            <w:tcW w:w="675" w:type="dxa"/>
            <w:vAlign w:val="center"/>
          </w:tcPr>
          <w:p w:rsidR="00313D38" w:rsidRPr="00304457" w:rsidRDefault="00313D38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304457" w:rsidRDefault="009B68CC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ใบอนุญาต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304457" w:rsidRDefault="00313D38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งาน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304457" w:rsidTr="00304457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304457" w:rsidRDefault="003C25A4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304457" w:rsidRDefault="003C25A4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304457" w:rsidRDefault="00452B6B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304457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304457" w:rsidRDefault="003C25A4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304457" w:rsidRDefault="003C25A4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304457" w:rsidRDefault="003C25A4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304457" w:rsidRDefault="003C25A4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304457" w:rsidTr="00304457">
        <w:trPr>
          <w:jc w:val="center"/>
        </w:trPr>
        <w:tc>
          <w:tcPr>
            <w:tcW w:w="675" w:type="dxa"/>
            <w:vAlign w:val="center"/>
          </w:tcPr>
          <w:p w:rsidR="00452B6B" w:rsidRPr="00304457" w:rsidRDefault="00AC4ACB" w:rsidP="0030445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304457" w:rsidTr="00304457">
        <w:trPr>
          <w:jc w:val="center"/>
        </w:trPr>
        <w:tc>
          <w:tcPr>
            <w:tcW w:w="675" w:type="dxa"/>
            <w:vAlign w:val="center"/>
          </w:tcPr>
          <w:p w:rsidR="00452B6B" w:rsidRPr="00304457" w:rsidRDefault="00AC4ACB" w:rsidP="0030445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304457" w:rsidTr="00304457">
        <w:trPr>
          <w:tblHeader/>
        </w:trPr>
        <w:tc>
          <w:tcPr>
            <w:tcW w:w="675" w:type="dxa"/>
            <w:vAlign w:val="center"/>
          </w:tcPr>
          <w:p w:rsidR="00422EAB" w:rsidRPr="00304457" w:rsidRDefault="00422EAB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304457" w:rsidRDefault="00422EAB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304457" w:rsidRDefault="004E651F" w:rsidP="0030445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304457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304457" w:rsidRDefault="00422EAB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304457" w:rsidRDefault="00422EAB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304457" w:rsidRDefault="00422EAB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304457" w:rsidRDefault="00422EAB" w:rsidP="0030445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30445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304457" w:rsidTr="00304457">
        <w:tc>
          <w:tcPr>
            <w:tcW w:w="675" w:type="dxa"/>
            <w:vAlign w:val="center"/>
          </w:tcPr>
          <w:p w:rsidR="00AC4ACB" w:rsidRPr="00304457" w:rsidRDefault="00AC4ACB" w:rsidP="0030445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1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สำเนาใบอนุญาตตามกฎหมายว่าด้วยการควบคุมอาคาร 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ในกรณีที่มีสถานีขนถ่าย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 xml:space="preserve">) 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หรือใบอนุญาตตามกฎหมายอื่นที่เกี่ยวข้อง</w:t>
            </w:r>
          </w:p>
        </w:tc>
        <w:tc>
          <w:tcPr>
            <w:tcW w:w="1843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304457" w:rsidTr="00304457">
        <w:tc>
          <w:tcPr>
            <w:tcW w:w="675" w:type="dxa"/>
            <w:vAlign w:val="center"/>
          </w:tcPr>
          <w:p w:rsidR="00AC4ACB" w:rsidRPr="00304457" w:rsidRDefault="00AC4ACB" w:rsidP="0030445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แสดงสถานที่รับกำจัดมูลฝอยทั่วไปที่ได้รับใบอนุญาตและมีการดำเนินกิจการที่ถูกต้องตามหลักสุขาภิบาลโดยมีหลักฐานสัญญาว่าจ้างระหว่างผู้ขนกับผู้กำจัดมูลฝอย</w:t>
            </w:r>
          </w:p>
        </w:tc>
        <w:tc>
          <w:tcPr>
            <w:tcW w:w="1843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304457" w:rsidTr="00304457">
        <w:tc>
          <w:tcPr>
            <w:tcW w:w="675" w:type="dxa"/>
            <w:vAlign w:val="center"/>
          </w:tcPr>
          <w:p w:rsidR="00AC4ACB" w:rsidRPr="00304457" w:rsidRDefault="00AC4ACB" w:rsidP="0030445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แผนการดำเนินงานในการเก็บขนมูลฝอยที่แสดงรายละเอียดขั้นตอนการดำเนินงานความ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พร้อมด้านกำลังคนงบประมาณวัสดุอุปกรณ์และวิธีการบริหารจัดการ</w:t>
            </w:r>
          </w:p>
        </w:tc>
        <w:tc>
          <w:tcPr>
            <w:tcW w:w="1843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304457" w:rsidTr="00304457">
        <w:tc>
          <w:tcPr>
            <w:tcW w:w="675" w:type="dxa"/>
            <w:vAlign w:val="center"/>
          </w:tcPr>
          <w:p w:rsidR="00AC4ACB" w:rsidRPr="00304457" w:rsidRDefault="00AC4ACB" w:rsidP="0030445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แสดงให้เห็นว่าผู้ขับขี่และผู้ปฏิบัติงานประจำยานพาหนะผ่านการฝึกอบรมด้านการจัดการมูลฝอยทั่วไป 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ตามหลักเกณฑ์ที่ท้องถิ่นกำหนด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304457" w:rsidTr="00304457">
        <w:tc>
          <w:tcPr>
            <w:tcW w:w="675" w:type="dxa"/>
            <w:vAlign w:val="center"/>
          </w:tcPr>
          <w:p w:rsidR="00AC4ACB" w:rsidRPr="00304457" w:rsidRDefault="00AC4ACB" w:rsidP="0030445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ใบรับรองแพทย์หรือเอกสารแสดงการตรวจสุขภาพประจำปีของผู้ปฏิบัติงานในการเก็บขนมูลฝอย</w:t>
            </w:r>
          </w:p>
        </w:tc>
        <w:tc>
          <w:tcPr>
            <w:tcW w:w="1843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304457" w:rsidRDefault="00AC4ACB" w:rsidP="00304457">
            <w:pPr>
              <w:spacing w:after="0" w:line="240" w:lineRule="auto"/>
              <w:rPr>
                <w:rFonts w:ascii="Cordia New" w:hAnsi="Cordia New"/>
              </w:rPr>
            </w:pP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30445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304457" w:rsidTr="00304457">
        <w:tc>
          <w:tcPr>
            <w:tcW w:w="534" w:type="dxa"/>
          </w:tcPr>
          <w:p w:rsidR="00A13B6C" w:rsidRPr="00304457" w:rsidRDefault="00A13B6C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304457" w:rsidRDefault="00A13B6C" w:rsidP="0030445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30445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อัตราค่าธรรมเนียมต่ออายุใบอนุญาตรับทำการเก็บและขนมูลฝอยทั่วไปฉบับละไม่เกิน </w:t>
            </w:r>
            <w:r w:rsidRPr="00304457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5,000 </w:t>
            </w:r>
            <w:r w:rsidRPr="0030445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304457" w:rsidRDefault="000F1309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304457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A33B79" w:rsidRDefault="00E90756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 (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))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304457" w:rsidTr="00304457">
        <w:tc>
          <w:tcPr>
            <w:tcW w:w="534" w:type="dxa"/>
          </w:tcPr>
          <w:p w:rsidR="00EA6950" w:rsidRPr="00304457" w:rsidRDefault="00EA6950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304457" w:rsidRDefault="00EA6950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304457">
              <w:rPr>
                <w:rFonts w:ascii="Cordia New" w:hAnsi="Cordia New"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((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))</w:t>
            </w:r>
          </w:p>
        </w:tc>
      </w:tr>
      <w:tr w:rsidR="00EA6950" w:rsidRPr="00304457" w:rsidTr="00304457">
        <w:tc>
          <w:tcPr>
            <w:tcW w:w="534" w:type="dxa"/>
          </w:tcPr>
          <w:p w:rsidR="00EA6950" w:rsidRPr="00304457" w:rsidRDefault="00EA6950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304457" w:rsidRDefault="00EA6950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304457">
              <w:rPr>
                <w:rFonts w:ascii="Cordia New" w:hAnsi="Cordia New"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A33B79" w:rsidRPr="008940D3" w:rsidTr="00A8495B">
        <w:tc>
          <w:tcPr>
            <w:tcW w:w="534" w:type="dxa"/>
          </w:tcPr>
          <w:p w:rsidR="00A33B79" w:rsidRPr="008940D3" w:rsidRDefault="00A33B79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33B79" w:rsidRDefault="00A33B79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A33B79" w:rsidRPr="00E20625" w:rsidRDefault="00A33B79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304457" w:rsidTr="00304457">
        <w:tc>
          <w:tcPr>
            <w:tcW w:w="675" w:type="dxa"/>
          </w:tcPr>
          <w:p w:rsidR="00F064C0" w:rsidRPr="00304457" w:rsidRDefault="00F064C0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30445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304457" w:rsidRDefault="00F064C0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30445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304457">
              <w:rPr>
                <w:rFonts w:ascii="Cordia New" w:hAnsi="Cordia New"/>
                <w:sz w:val="32"/>
                <w:szCs w:val="32"/>
              </w:rPr>
              <w:br/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30445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304457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304457" w:rsidTr="00304457">
        <w:tc>
          <w:tcPr>
            <w:tcW w:w="1418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304457" w:rsidTr="00304457">
        <w:tc>
          <w:tcPr>
            <w:tcW w:w="1418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304457" w:rsidTr="00304457">
        <w:tc>
          <w:tcPr>
            <w:tcW w:w="1418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304457" w:rsidRDefault="00A33B79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304457" w:rsidTr="00304457">
        <w:tc>
          <w:tcPr>
            <w:tcW w:w="1418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304457" w:rsidRDefault="00A33B79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304457" w:rsidTr="00304457">
        <w:tc>
          <w:tcPr>
            <w:tcW w:w="1418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304457" w:rsidRDefault="0064558D" w:rsidP="00304457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30445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D57" w:rsidRDefault="002F5D57" w:rsidP="00C81DB8">
      <w:pPr>
        <w:spacing w:after="0" w:line="240" w:lineRule="auto"/>
      </w:pPr>
      <w:r>
        <w:separator/>
      </w:r>
    </w:p>
  </w:endnote>
  <w:endnote w:type="continuationSeparator" w:id="0">
    <w:p w:rsidR="002F5D57" w:rsidRDefault="002F5D57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D57" w:rsidRDefault="002F5D57" w:rsidP="00C81DB8">
      <w:pPr>
        <w:spacing w:after="0" w:line="240" w:lineRule="auto"/>
      </w:pPr>
      <w:r>
        <w:separator/>
      </w:r>
    </w:p>
  </w:footnote>
  <w:footnote w:type="continuationSeparator" w:id="0">
    <w:p w:rsidR="002F5D57" w:rsidRDefault="002F5D57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184072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3333EC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3333EC">
      <w:rPr>
        <w:noProof/>
      </w:rPr>
      <w:t>9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44C33"/>
    <w:rsid w:val="00164004"/>
    <w:rsid w:val="00171666"/>
    <w:rsid w:val="0017533B"/>
    <w:rsid w:val="00184072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853B9"/>
    <w:rsid w:val="00290086"/>
    <w:rsid w:val="00291120"/>
    <w:rsid w:val="002B2D62"/>
    <w:rsid w:val="002B3B12"/>
    <w:rsid w:val="002B4D3D"/>
    <w:rsid w:val="002C3E03"/>
    <w:rsid w:val="002F5D57"/>
    <w:rsid w:val="00304457"/>
    <w:rsid w:val="00313D38"/>
    <w:rsid w:val="003240F6"/>
    <w:rsid w:val="003333EC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33B79"/>
    <w:rsid w:val="00A47E94"/>
    <w:rsid w:val="00AA7734"/>
    <w:rsid w:val="00AC4ACB"/>
    <w:rsid w:val="00AE6A9D"/>
    <w:rsid w:val="00AF4A06"/>
    <w:rsid w:val="00B06B91"/>
    <w:rsid w:val="00B23DA2"/>
    <w:rsid w:val="00B509FC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5BA6"/>
    <w:rsid w:val="00EA6950"/>
    <w:rsid w:val="00EB5853"/>
    <w:rsid w:val="00EC08A9"/>
    <w:rsid w:val="00EF0DAF"/>
    <w:rsid w:val="00F028A3"/>
    <w:rsid w:val="00F064C0"/>
    <w:rsid w:val="00F21F68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8A995-88BB-4466-8EB2-7C1E5069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2</TotalTime>
  <Pages>9</Pages>
  <Words>1310</Words>
  <Characters>7471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2015-07-20T06:23:00Z</cp:lastPrinted>
  <dcterms:created xsi:type="dcterms:W3CDTF">2015-07-19T15:46:00Z</dcterms:created>
  <dcterms:modified xsi:type="dcterms:W3CDTF">2015-07-20T06:23:00Z</dcterms:modified>
</cp:coreProperties>
</file>