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6A48C4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การขอใบอนุญาตประกอบกิจการที่เป็นอันตรายต่อสุขภาพ</w:t>
      </w:r>
    </w:p>
    <w:p w:rsidR="0057776D" w:rsidRPr="00394708" w:rsidRDefault="0057776D" w:rsidP="0057776D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57776D" w:rsidRPr="00045650" w:rsidRDefault="0057776D" w:rsidP="0057776D">
      <w:pPr>
        <w:spacing w:after="0" w:line="240" w:lineRule="auto"/>
        <w:rPr>
          <w:rFonts w:ascii="Cordia New" w:hAnsi="Cordia New" w:hint="cs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B30458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การขอใบอนุญาตประกอบกิจการที่เป็นอันตรายต่อสุขภาพ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F573AC" w:rsidTr="00F573AC">
        <w:tc>
          <w:tcPr>
            <w:tcW w:w="675" w:type="dxa"/>
          </w:tcPr>
          <w:p w:rsidR="00394708" w:rsidRPr="00F573AC" w:rsidRDefault="00394708" w:rsidP="00F573AC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F573AC" w:rsidRDefault="00394708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F573AC" w:rsidRDefault="00394708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F573AC" w:rsidTr="00F573AC">
        <w:tc>
          <w:tcPr>
            <w:tcW w:w="675" w:type="dxa"/>
          </w:tcPr>
          <w:p w:rsidR="00394708" w:rsidRPr="00F573AC" w:rsidRDefault="00394708" w:rsidP="00F573AC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F573AC" w:rsidRDefault="00394708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กฎกระทรวงกำหนดหลักเกณฑ์วิธีการและมาตรการในการควบคุมสถานประกอบกิจการที่เป็นอันตรายต่อสุขภาพพ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 2545</w:t>
            </w:r>
          </w:p>
          <w:p w:rsidR="00394708" w:rsidRPr="00F573AC" w:rsidRDefault="00394708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การขอใบอนุญาตประกอบกิจการที่เป็นอันตรายต่อสุขภาพ </w:t>
      </w:r>
      <w:r w:rsidR="00094F82" w:rsidRPr="000C2AAC">
        <w:rPr>
          <w:rFonts w:ascii="Cordia New" w:hAnsi="Cordia New"/>
          <w:noProof/>
          <w:sz w:val="32"/>
          <w:szCs w:val="32"/>
        </w:rPr>
        <w:t>20/05/2558 13:19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F573AC" w:rsidTr="00F573AC">
        <w:tc>
          <w:tcPr>
            <w:tcW w:w="675" w:type="dxa"/>
          </w:tcPr>
          <w:p w:rsidR="00094F82" w:rsidRPr="00F573AC" w:rsidRDefault="00094F82" w:rsidP="00F573AC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F573AC" w:rsidRDefault="00A13B6C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 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F573AC" w:rsidRDefault="00A13B6C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F573AC" w:rsidRDefault="00A13B6C" w:rsidP="00F573A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F573AC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57776D" w:rsidRPr="00DA0360" w:rsidTr="00E22ED6">
        <w:tc>
          <w:tcPr>
            <w:tcW w:w="675" w:type="dxa"/>
          </w:tcPr>
          <w:p w:rsidR="0057776D" w:rsidRPr="00DA0360" w:rsidRDefault="0057776D" w:rsidP="00E22ED6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57776D" w:rsidRPr="00B008A2" w:rsidRDefault="0057776D" w:rsidP="00E22ED6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57776D" w:rsidRPr="00476E75" w:rsidRDefault="0057776D" w:rsidP="00E22ED6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57776D" w:rsidRPr="006F2864" w:rsidRDefault="0057776D" w:rsidP="00E22ED6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ผู้ใดประสงค์ขอใบอนุญาตประกอบกิจการที่เป็นอันตรายต่อสุขภาพในแต่ละประเภทกิจการ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ยื่นขออนุญาตต่อเจ้าพนักงานท้องถิ่นหรือพนักงานเจ้าหน้าที่ที่รับผิดชอบโดยยื่นคำขอตามแบบฟอร์มที่กฎหมายกำหนดพร้อมทั้งเอกสารประกอบการขออนุญาตตามข้อกำหนดของท้องถิ่นณกลุ่ม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กอง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ฝ่ายที่รับผิดชอบ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สำเนาใบอนุญาตหรือเอกสารหลักฐานตามกฎหมายอื่นที่เกี่ยวข้องตามประเภทกิจการที่ขออนุญาต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F573AC" w:rsidTr="00F573AC">
        <w:trPr>
          <w:tblHeader/>
        </w:trPr>
        <w:tc>
          <w:tcPr>
            <w:tcW w:w="675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F573AC" w:rsidTr="00F573AC">
        <w:tc>
          <w:tcPr>
            <w:tcW w:w="675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F573AC" w:rsidRDefault="009B68CC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ผู้ขอรับใบอนุญาตยื่นคำขอรับใบอนุญาตประกอบกิจการที่เป็นอันตรายต่อสุขภาพ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แต่ละประเภทกิจการ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)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พร้อมหลักฐานที่ท้องถิ่นกำหนด</w:t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F573AC" w:rsidTr="00F573AC">
        <w:tc>
          <w:tcPr>
            <w:tcW w:w="675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F573AC" w:rsidRDefault="009B68CC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อุทธรณ์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 2539)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F573AC" w:rsidTr="00F573AC">
        <w:tc>
          <w:tcPr>
            <w:tcW w:w="675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F573AC" w:rsidRDefault="009B68CC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F573AC" w:rsidTr="00F573AC">
        <w:tc>
          <w:tcPr>
            <w:tcW w:w="675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F573AC" w:rsidRDefault="009B68CC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การแจ้งคำสั่งออก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ใบอนุญาต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แจ้งคำสั่งไม่ออกใบอนุญาตประกอบกิจการที่เป็นอันตรายต่อสุขภาพ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ในแต่ละประเภทกิจการ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)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แก่ผู้ขออนุญาตทราบพร้อมแจ้งสิทธิในการอุทธรณ์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ให้บริการส่วนงาน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F573AC" w:rsidTr="00F573AC">
        <w:tc>
          <w:tcPr>
            <w:tcW w:w="675" w:type="dxa"/>
            <w:vAlign w:val="center"/>
          </w:tcPr>
          <w:p w:rsidR="00313D38" w:rsidRPr="00F573AC" w:rsidRDefault="00313D38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F573AC" w:rsidRDefault="009B68CC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ตามประเภทกิจการที่เป็น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อันตรายต่อสุขภาพที่มีข้อกำหนดของท้องถิ่น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)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F573AC" w:rsidRDefault="00313D38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2.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F573AC" w:rsidTr="00F573AC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F573AC" w:rsidRDefault="003C25A4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F573AC" w:rsidRDefault="003C25A4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F573AC" w:rsidRDefault="00452B6B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F573AC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F573AC" w:rsidRDefault="003C25A4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F573AC" w:rsidRDefault="003C25A4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F573AC" w:rsidRDefault="003C25A4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F573AC" w:rsidRDefault="003C25A4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F573AC" w:rsidTr="00F573AC">
        <w:trPr>
          <w:jc w:val="center"/>
        </w:trPr>
        <w:tc>
          <w:tcPr>
            <w:tcW w:w="675" w:type="dxa"/>
            <w:vAlign w:val="center"/>
          </w:tcPr>
          <w:p w:rsidR="00452B6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F573AC" w:rsidTr="00F573AC">
        <w:trPr>
          <w:jc w:val="center"/>
        </w:trPr>
        <w:tc>
          <w:tcPr>
            <w:tcW w:w="675" w:type="dxa"/>
            <w:vAlign w:val="center"/>
          </w:tcPr>
          <w:p w:rsidR="00452B6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F573AC" w:rsidTr="00F573AC">
        <w:trPr>
          <w:jc w:val="center"/>
        </w:trPr>
        <w:tc>
          <w:tcPr>
            <w:tcW w:w="675" w:type="dxa"/>
            <w:vAlign w:val="center"/>
          </w:tcPr>
          <w:p w:rsidR="00452B6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rPr>
          <w:jc w:val="center"/>
        </w:trPr>
        <w:tc>
          <w:tcPr>
            <w:tcW w:w="675" w:type="dxa"/>
            <w:vAlign w:val="center"/>
          </w:tcPr>
          <w:p w:rsidR="00452B6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ใบมอบอำนาจ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มอบอำนาจ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rPr>
          <w:jc w:val="center"/>
        </w:trPr>
        <w:tc>
          <w:tcPr>
            <w:tcW w:w="675" w:type="dxa"/>
            <w:vAlign w:val="center"/>
          </w:tcPr>
          <w:p w:rsidR="00452B6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หลักฐานที่แสดงการเป็นผู้มีอำนาจลงนามแทนนิติบุคคล</w:t>
            </w:r>
          </w:p>
        </w:tc>
        <w:tc>
          <w:tcPr>
            <w:tcW w:w="1843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F573AC" w:rsidTr="00F573AC">
        <w:trPr>
          <w:tblHeader/>
        </w:trPr>
        <w:tc>
          <w:tcPr>
            <w:tcW w:w="675" w:type="dxa"/>
            <w:vAlign w:val="center"/>
          </w:tcPr>
          <w:p w:rsidR="00422EAB" w:rsidRPr="00F573AC" w:rsidRDefault="00422EAB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F573AC" w:rsidRDefault="00422EAB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F573AC" w:rsidRDefault="004E651F" w:rsidP="00F573A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F573AC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F573AC" w:rsidRDefault="00422EAB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F573AC" w:rsidRDefault="00422EAB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F573AC" w:rsidRDefault="00422EAB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F573AC" w:rsidRDefault="00422EAB" w:rsidP="00F573A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F573A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F573AC" w:rsidTr="00F573AC">
        <w:tc>
          <w:tcPr>
            <w:tcW w:w="675" w:type="dxa"/>
            <w:vAlign w:val="center"/>
          </w:tcPr>
          <w:p w:rsidR="00AC4AC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เอกสารสิทธิ์หรือสัญญาเช่าหรือสิทธิอื่นใดตามกฎหมายในการใช้ประโยชน์สถานที่ที่ใช้ประกอบกิจการในแต่ละประเภทกิจการ</w:t>
            </w:r>
          </w:p>
        </w:tc>
        <w:tc>
          <w:tcPr>
            <w:tcW w:w="1843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c>
          <w:tcPr>
            <w:tcW w:w="675" w:type="dxa"/>
            <w:vAlign w:val="center"/>
          </w:tcPr>
          <w:p w:rsidR="00AC4AC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หลักฐานการอนุญาตตามกฎหมายว่าด้วยการควบคุมอาคารที่แสดงว่าอาคารดังกล่าว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สามารถใช้ประกอบกิจการตามที่ขออนุญาตได้</w:t>
            </w:r>
          </w:p>
        </w:tc>
        <w:tc>
          <w:tcPr>
            <w:tcW w:w="1843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c>
          <w:tcPr>
            <w:tcW w:w="675" w:type="dxa"/>
            <w:vAlign w:val="center"/>
          </w:tcPr>
          <w:p w:rsidR="00AC4AC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สำเนาใบอนุญาตตามกฎหมายอื่นที่เกี่ยวข้องในแต่ละประเภทกิจการเช่นใบอนุญาตตามพ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โรงงานพ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2535 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2522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โรงแรมพ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2547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การเดินเรือในน่านน้ำไทยพ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. 2546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เป็นต้น</w:t>
            </w:r>
          </w:p>
        </w:tc>
        <w:tc>
          <w:tcPr>
            <w:tcW w:w="1843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c>
          <w:tcPr>
            <w:tcW w:w="675" w:type="dxa"/>
            <w:vAlign w:val="center"/>
          </w:tcPr>
          <w:p w:rsidR="00AC4AC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เอกสารหรือหลักฐานเฉพาะกิจการที่กฎหมายกำหนดให้มีการประเมินผลกระทบเช่นรายงานการ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วิเคราะห์ผลกระทบสิ่งแวดล้อม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 xml:space="preserve">(EIA)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รายงานการประเมินผลกระทบต่อสุขภาพ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(HIA)</w:t>
            </w:r>
          </w:p>
        </w:tc>
        <w:tc>
          <w:tcPr>
            <w:tcW w:w="1843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c>
          <w:tcPr>
            <w:tcW w:w="675" w:type="dxa"/>
            <w:vAlign w:val="center"/>
          </w:tcPr>
          <w:p w:rsidR="00AC4AC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ผลการตรวจวัดคุณภาพด้านสิ่งแวดล้อม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ในแต่ละประเภทกิจการที่กำหนด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F573AC" w:rsidTr="00F573AC">
        <w:tc>
          <w:tcPr>
            <w:tcW w:w="675" w:type="dxa"/>
            <w:vAlign w:val="center"/>
          </w:tcPr>
          <w:p w:rsidR="00AC4ACB" w:rsidRPr="00F573AC" w:rsidRDefault="00AC4ACB" w:rsidP="00F573A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6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ใบรับรองแพทย์และหลักฐานแสดงว่าผ่านการอบรมเรื่องสุขาภิบาลอาหาร 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กรณียื่นขออนุญาตกิจการที่เกี่ยวข้องกับอาหาร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F573AC" w:rsidRDefault="00AC4ACB" w:rsidP="00F573AC">
            <w:pPr>
              <w:spacing w:after="0" w:line="240" w:lineRule="auto"/>
              <w:rPr>
                <w:rFonts w:ascii="Cordia New" w:hAnsi="Cordia New"/>
              </w:rPr>
            </w:pP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F573A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F573AC" w:rsidTr="00F573AC">
        <w:tc>
          <w:tcPr>
            <w:tcW w:w="534" w:type="dxa"/>
          </w:tcPr>
          <w:p w:rsidR="00A13B6C" w:rsidRPr="00F573AC" w:rsidRDefault="00A13B6C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F573AC" w:rsidRDefault="00A13B6C" w:rsidP="00F573A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อัตราค่าธรรมเนียมใบอนุญาตประกอบกิจการที่เป็นอันตรายต่อสุขภาพฉบับละไม่เกิน </w:t>
            </w:r>
            <w:r w:rsidRPr="00F573AC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10,000 </w:t>
            </w:r>
            <w:r w:rsidRPr="00F573AC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บาทต่อปี </w:t>
            </w:r>
            <w:r w:rsidRPr="00F573AC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คิดตามประเภทและขนาดของกิจการ</w:t>
            </w:r>
            <w:r w:rsidRPr="00F573AC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>)</w:t>
            </w:r>
          </w:p>
          <w:p w:rsidR="00E90756" w:rsidRPr="00F573AC" w:rsidRDefault="000F1309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F573AC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F573AC" w:rsidRDefault="00E90756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F573AC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F573AC" w:rsidTr="00F573AC">
        <w:tc>
          <w:tcPr>
            <w:tcW w:w="534" w:type="dxa"/>
          </w:tcPr>
          <w:p w:rsidR="00EA6950" w:rsidRPr="00F573AC" w:rsidRDefault="00EA6950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F573AC" w:rsidRDefault="00EA6950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F573AC">
              <w:rPr>
                <w:rFonts w:ascii="Cordia New" w:hAnsi="Cordia New"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F573AC" w:rsidTr="00F573AC">
        <w:tc>
          <w:tcPr>
            <w:tcW w:w="534" w:type="dxa"/>
          </w:tcPr>
          <w:p w:rsidR="00EA6950" w:rsidRPr="00F573AC" w:rsidRDefault="00EA6950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F573AC" w:rsidRDefault="00EA6950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F573AC">
              <w:rPr>
                <w:rFonts w:ascii="Cordia New" w:hAnsi="Cordia New"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57776D" w:rsidRPr="008940D3" w:rsidTr="00E22ED6">
        <w:tc>
          <w:tcPr>
            <w:tcW w:w="534" w:type="dxa"/>
          </w:tcPr>
          <w:p w:rsidR="0057776D" w:rsidRPr="008940D3" w:rsidRDefault="0057776D" w:rsidP="00E22ED6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57776D" w:rsidRDefault="0057776D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57776D" w:rsidRPr="00E20625" w:rsidRDefault="0057776D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F573AC" w:rsidTr="00F573AC">
        <w:tc>
          <w:tcPr>
            <w:tcW w:w="675" w:type="dxa"/>
          </w:tcPr>
          <w:p w:rsidR="00F064C0" w:rsidRPr="00F573AC" w:rsidRDefault="00F064C0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F573A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F573AC" w:rsidRDefault="00F064C0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F573A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F573AC">
              <w:rPr>
                <w:rFonts w:ascii="Cordia New" w:hAnsi="Cordia New"/>
                <w:sz w:val="32"/>
                <w:szCs w:val="32"/>
              </w:rPr>
              <w:br/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F573A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F573AC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F573AC" w:rsidTr="00F573AC">
        <w:tc>
          <w:tcPr>
            <w:tcW w:w="1418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F573AC" w:rsidTr="00F573AC">
        <w:tc>
          <w:tcPr>
            <w:tcW w:w="1418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F573AC" w:rsidTr="00F573AC">
        <w:tc>
          <w:tcPr>
            <w:tcW w:w="1418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F573AC" w:rsidRDefault="0057776D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F573AC" w:rsidTr="00F573AC">
        <w:tc>
          <w:tcPr>
            <w:tcW w:w="1418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F573AC" w:rsidRDefault="0057776D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F573AC" w:rsidTr="00F573AC">
        <w:tc>
          <w:tcPr>
            <w:tcW w:w="1418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F573AC" w:rsidRDefault="0064558D" w:rsidP="00F573A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F573A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DAD" w:rsidRDefault="00A52DAD" w:rsidP="00C81DB8">
      <w:pPr>
        <w:spacing w:after="0" w:line="240" w:lineRule="auto"/>
      </w:pPr>
      <w:r>
        <w:separator/>
      </w:r>
    </w:p>
  </w:endnote>
  <w:endnote w:type="continuationSeparator" w:id="0">
    <w:p w:rsidR="00A52DAD" w:rsidRDefault="00A52DAD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DAD" w:rsidRDefault="00A52DAD" w:rsidP="00C81DB8">
      <w:pPr>
        <w:spacing w:after="0" w:line="240" w:lineRule="auto"/>
      </w:pPr>
      <w:r>
        <w:separator/>
      </w:r>
    </w:p>
  </w:footnote>
  <w:footnote w:type="continuationSeparator" w:id="0">
    <w:p w:rsidR="00A52DAD" w:rsidRDefault="00A52DAD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B30458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7B6569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7B6569">
      <w:rPr>
        <w:noProof/>
      </w:rPr>
      <w:t>10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7776D"/>
    <w:rsid w:val="00593E8D"/>
    <w:rsid w:val="005C6B68"/>
    <w:rsid w:val="00600A25"/>
    <w:rsid w:val="006437C0"/>
    <w:rsid w:val="0064558D"/>
    <w:rsid w:val="0065175D"/>
    <w:rsid w:val="00686AAA"/>
    <w:rsid w:val="006974B7"/>
    <w:rsid w:val="006A48C4"/>
    <w:rsid w:val="006B37B7"/>
    <w:rsid w:val="006C07C4"/>
    <w:rsid w:val="006C6C22"/>
    <w:rsid w:val="00707AED"/>
    <w:rsid w:val="00712638"/>
    <w:rsid w:val="00760D0B"/>
    <w:rsid w:val="00761FD0"/>
    <w:rsid w:val="007668BE"/>
    <w:rsid w:val="00771FD1"/>
    <w:rsid w:val="00781575"/>
    <w:rsid w:val="007851BE"/>
    <w:rsid w:val="00790214"/>
    <w:rsid w:val="00793306"/>
    <w:rsid w:val="007B6569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52DAD"/>
    <w:rsid w:val="00A74BA4"/>
    <w:rsid w:val="00AA7734"/>
    <w:rsid w:val="00AC4ACB"/>
    <w:rsid w:val="00AD2A0A"/>
    <w:rsid w:val="00AE6A9D"/>
    <w:rsid w:val="00AF4A06"/>
    <w:rsid w:val="00B23DA2"/>
    <w:rsid w:val="00B30458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44827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134"/>
    <w:rsid w:val="00E97AE3"/>
    <w:rsid w:val="00EA6950"/>
    <w:rsid w:val="00EB5853"/>
    <w:rsid w:val="00EC08A9"/>
    <w:rsid w:val="00EF0DAF"/>
    <w:rsid w:val="00F028A3"/>
    <w:rsid w:val="00F064C0"/>
    <w:rsid w:val="00F5490C"/>
    <w:rsid w:val="00F573A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141F4-6D1F-432E-819E-A5F670C2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2</TotalTime>
  <Pages>10</Pages>
  <Words>1324</Words>
  <Characters>7551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2015-07-20T06:46:00Z</cp:lastPrinted>
  <dcterms:created xsi:type="dcterms:W3CDTF">2015-07-20T01:36:00Z</dcterms:created>
  <dcterms:modified xsi:type="dcterms:W3CDTF">2015-07-20T06:46:00Z</dcterms:modified>
</cp:coreProperties>
</file>