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7B0B7E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 xml:space="preserve">การขอใบอนุญาตจัดตั้งสถานที่จำหน่ายอาหารและสถานที่สะสมอาหารพื้นที่เกิน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</w:rPr>
        <w:t xml:space="preserve">200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ตารางเมตร</w:t>
      </w:r>
    </w:p>
    <w:p w:rsidR="00EF63E8" w:rsidRPr="00394708" w:rsidRDefault="00EF63E8" w:rsidP="00EF63E8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EF63E8" w:rsidRPr="00045650" w:rsidRDefault="00EF63E8" w:rsidP="00EF63E8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EE7A17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การขอใบอนุญาตจัดตั้งสถานที่จำหน่ายอาหารและสถานที่สะสมอาหารพื้นที่เกิน </w:t>
      </w:r>
      <w:r w:rsidR="00C81DB8" w:rsidRPr="000C2AAC">
        <w:rPr>
          <w:rFonts w:ascii="Cordia New" w:hAnsi="Cordia New"/>
          <w:noProof/>
          <w:sz w:val="32"/>
          <w:szCs w:val="32"/>
        </w:rPr>
        <w:t xml:space="preserve">200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ตารางเมตร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293D7A" w:rsidTr="00293D7A">
        <w:tc>
          <w:tcPr>
            <w:tcW w:w="675" w:type="dxa"/>
          </w:tcPr>
          <w:p w:rsidR="00394708" w:rsidRPr="00293D7A" w:rsidRDefault="00394708" w:rsidP="00293D7A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293D7A" w:rsidRDefault="00394708" w:rsidP="00293D7A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293D7A" w:rsidRDefault="00394708" w:rsidP="00293D7A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การขอใบอนุญาตจัดตั้งสถานที่จำหน่ายอาหารและสถานที่สะสมอาหารพื้นที่เกิน 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200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ตารางเมตร </w:t>
      </w:r>
      <w:r w:rsidR="00094F82" w:rsidRPr="000C2AAC">
        <w:rPr>
          <w:rFonts w:ascii="Cordia New" w:hAnsi="Cordia New"/>
          <w:noProof/>
          <w:sz w:val="32"/>
          <w:szCs w:val="32"/>
        </w:rPr>
        <w:t>20/05/2558 15:38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293D7A" w:rsidTr="00293D7A">
        <w:tc>
          <w:tcPr>
            <w:tcW w:w="675" w:type="dxa"/>
          </w:tcPr>
          <w:p w:rsidR="00094F82" w:rsidRPr="00293D7A" w:rsidRDefault="00094F82" w:rsidP="00293D7A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293D7A" w:rsidRDefault="00A13B6C" w:rsidP="00293D7A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293D7A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 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293D7A" w:rsidRDefault="00A13B6C" w:rsidP="00293D7A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293D7A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Pr="00293D7A" w:rsidRDefault="00A13B6C" w:rsidP="00293D7A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293D7A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575FAF"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br/>
              <w:t xml:space="preserve">2. </w:t>
            </w:r>
            <w:r w:rsidR="00575FAF" w:rsidRPr="00293D7A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ระยะเวลาระบุตามวันเวลาที่ท้องถิ่นเปิดให้บริการ</w:t>
            </w:r>
            <w:r w:rsidR="00575FAF" w:rsidRPr="00293D7A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</w:tc>
      </w:tr>
      <w:tr w:rsidR="00EF63E8" w:rsidRPr="00DA0360" w:rsidTr="00767BA4">
        <w:tc>
          <w:tcPr>
            <w:tcW w:w="675" w:type="dxa"/>
          </w:tcPr>
          <w:p w:rsidR="00EF63E8" w:rsidRPr="00DA0360" w:rsidRDefault="00EF63E8" w:rsidP="00767BA4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EF63E8" w:rsidRPr="00B008A2" w:rsidRDefault="00EF63E8" w:rsidP="00767BA4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EF63E8" w:rsidRPr="00476E75" w:rsidRDefault="00EF63E8" w:rsidP="00767BA4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EF63E8" w:rsidRPr="006F2864" w:rsidRDefault="00EF63E8" w:rsidP="00767BA4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575FAF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ผู้ใดประสงค์ขอใบอนุญาตจัดตั้งสถานที่จำหน่ายอาหารหรือสถานที่สะสมอาหารพื้นที่เกิน</w:t>
      </w:r>
      <w:r w:rsidRPr="000C2AAC">
        <w:rPr>
          <w:rFonts w:ascii="Cordia New" w:hAnsi="Cordia New"/>
          <w:noProof/>
          <w:sz w:val="32"/>
          <w:szCs w:val="32"/>
        </w:rPr>
        <w:t xml:space="preserve">200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รางเมตรและมิใช่เป็นการขายของในตลาดต้องยื่นขออนุญาตต่อเจ้าพนักงานท้องถิ่นหรือพนักงานเจ้าหน้าที่ที่รับผิดชอบโดยยื่นคำขอตามแบบฟอร์มที่กฎหมายกำหนดพร้อมทั้งเอกสารประกอบการขออนุญาตตามข้อกำหนดของท้องถิ่นณกลุ่ม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กอง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ฝ่ายที่รับผิดชอบ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2.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สำเนาใบอนุญาตหรือเอกสารหลักฐานตามกฎหมายอื่นที่เกี่ยวข้อง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(3)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สภาพสุขลักษณะของสถานประกอบกิจการต้องถูกต้องตามหลักเกณฑ์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>(4)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8E2900" w:rsidRPr="000C2AAC" w:rsidRDefault="008E2900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293D7A" w:rsidTr="00293D7A">
        <w:trPr>
          <w:tblHeader/>
        </w:trPr>
        <w:tc>
          <w:tcPr>
            <w:tcW w:w="675" w:type="dxa"/>
            <w:vAlign w:val="center"/>
          </w:tcPr>
          <w:p w:rsidR="00313D38" w:rsidRPr="00293D7A" w:rsidRDefault="00313D38" w:rsidP="00293D7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lastRenderedPageBreak/>
              <w:t>ที่</w:t>
            </w:r>
          </w:p>
        </w:tc>
        <w:tc>
          <w:tcPr>
            <w:tcW w:w="2268" w:type="dxa"/>
            <w:vAlign w:val="center"/>
          </w:tcPr>
          <w:p w:rsidR="00313D38" w:rsidRPr="00293D7A" w:rsidRDefault="00313D38" w:rsidP="00293D7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293D7A" w:rsidRDefault="00313D38" w:rsidP="00293D7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293D7A" w:rsidRDefault="00313D38" w:rsidP="00293D7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293D7A" w:rsidRDefault="00313D38" w:rsidP="00293D7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293D7A" w:rsidRDefault="00313D38" w:rsidP="00293D7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293D7A" w:rsidTr="00293D7A">
        <w:tc>
          <w:tcPr>
            <w:tcW w:w="675" w:type="dxa"/>
            <w:vAlign w:val="center"/>
          </w:tcPr>
          <w:p w:rsidR="00313D38" w:rsidRPr="00293D7A" w:rsidRDefault="00313D38" w:rsidP="00293D7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293D7A" w:rsidRDefault="009B68CC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ผู้ขอรับใบอนุญาตยื่นคำขอรับใบอนุญาตจัดตั้งสถานที่จำหน่ายอาหารและสถานที่สะสมอาหารพื้นที่เกิน 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200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ตารางเมตรพร้อมหลักฐานที่ท้องถิ่นกำหนด</w:t>
            </w:r>
          </w:p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293D7A" w:rsidTr="00293D7A">
        <w:tc>
          <w:tcPr>
            <w:tcW w:w="675" w:type="dxa"/>
            <w:vAlign w:val="center"/>
          </w:tcPr>
          <w:p w:rsidR="00313D38" w:rsidRPr="00293D7A" w:rsidRDefault="00313D38" w:rsidP="00293D7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293D7A" w:rsidRDefault="009B68CC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ครบถ้วนเจ้าหน้าที่แจ้งต่อผู้ยื่นคำขอให้แก้ไข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เจ้าหน้าที่และผู้ยื่นคำขอลงนามไว้ในบันทึกนั้นด้วย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หากผู้ขอใบอนุญาตไม่แก้ไขคำขอหรือไม่ส่งเอกสารเพิ่มเติมให้ครบถ้วนตามที่กำหนดในแบบบันทึกความบกพร่องให้เจ้าหน้าที่ส่งคืนคำขอและเอกสารพร้อมแจ้งเป็นหนังสือถึงเหตุแห่งการคืนด้วยและแจ้งสิทธิในการอุทธรณ์ 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ตามพ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. 2539))</w:t>
            </w:r>
          </w:p>
        </w:tc>
      </w:tr>
      <w:tr w:rsidR="00313D38" w:rsidRPr="00293D7A" w:rsidTr="00293D7A">
        <w:tc>
          <w:tcPr>
            <w:tcW w:w="675" w:type="dxa"/>
            <w:vAlign w:val="center"/>
          </w:tcPr>
          <w:p w:rsidR="00313D38" w:rsidRPr="00293D7A" w:rsidRDefault="00313D38" w:rsidP="00293D7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293D7A" w:rsidRDefault="009B68CC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เจ้าหน้าที่ตรวจสถานที่ด้านสุขลักษณะ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วันนับแต่วันที่เอกสารถูกต้องและครบถ้วน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  <w:t>(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2) 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293D7A" w:rsidTr="00293D7A">
        <w:tc>
          <w:tcPr>
            <w:tcW w:w="675" w:type="dxa"/>
            <w:vAlign w:val="center"/>
          </w:tcPr>
          <w:p w:rsidR="00313D38" w:rsidRPr="00293D7A" w:rsidRDefault="00313D38" w:rsidP="00293D7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293D7A" w:rsidRDefault="009B68CC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การแจ้งคำสั่งออกใบอนุญาต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1.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 2.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แจ้งคำสั่งไม่ออกใบอนุญาตจัดตั้งสถานที่จำหน่ายอาหารและสถานที่สะสมอาหารพื้นที่เกิน 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200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ตารางเมตรแก่ผู้ขออนุญาตทราบพร้อมแจ้งสิทธิในการอุทธรณ์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8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ให้ระบุไปตามบริบทของท้องถิ่น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293D7A" w:rsidTr="00293D7A">
        <w:tc>
          <w:tcPr>
            <w:tcW w:w="675" w:type="dxa"/>
            <w:vAlign w:val="center"/>
          </w:tcPr>
          <w:p w:rsidR="00313D38" w:rsidRPr="00293D7A" w:rsidRDefault="00313D38" w:rsidP="00293D7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293D7A" w:rsidRDefault="009B68CC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แจ้งให้ผู้ขออนุญาตมาชำระค่าธรรมเนียมตามอัตราและระยะเวลาที่ท้องถิ่นกำหนด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293D7A" w:rsidRDefault="00313D38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กรณีไม่ชำระตามระยะเวลาที่กำหนดจะต้องเสีย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ค่าปรับเพิ่มขึ้นอีกร้อยละ 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293D7A" w:rsidTr="00293D7A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293D7A" w:rsidRDefault="003C25A4" w:rsidP="00293D7A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293D7A" w:rsidRDefault="003C25A4" w:rsidP="00293D7A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293D7A" w:rsidRDefault="00452B6B" w:rsidP="00293D7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293D7A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293D7A" w:rsidRDefault="003C25A4" w:rsidP="00293D7A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293D7A" w:rsidRDefault="003C25A4" w:rsidP="00293D7A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293D7A" w:rsidRDefault="003C25A4" w:rsidP="00293D7A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293D7A" w:rsidRDefault="003C25A4" w:rsidP="00293D7A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293D7A" w:rsidTr="00293D7A">
        <w:trPr>
          <w:jc w:val="center"/>
        </w:trPr>
        <w:tc>
          <w:tcPr>
            <w:tcW w:w="675" w:type="dxa"/>
            <w:vAlign w:val="center"/>
          </w:tcPr>
          <w:p w:rsidR="00452B6B" w:rsidRPr="00293D7A" w:rsidRDefault="00AC4ACB" w:rsidP="00293D7A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293D7A" w:rsidTr="00293D7A">
        <w:trPr>
          <w:jc w:val="center"/>
        </w:trPr>
        <w:tc>
          <w:tcPr>
            <w:tcW w:w="675" w:type="dxa"/>
            <w:vAlign w:val="center"/>
          </w:tcPr>
          <w:p w:rsidR="00452B6B" w:rsidRPr="00293D7A" w:rsidRDefault="00AC4ACB" w:rsidP="00293D7A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293D7A" w:rsidTr="00293D7A">
        <w:trPr>
          <w:jc w:val="center"/>
        </w:trPr>
        <w:tc>
          <w:tcPr>
            <w:tcW w:w="675" w:type="dxa"/>
            <w:vAlign w:val="center"/>
          </w:tcPr>
          <w:p w:rsidR="00452B6B" w:rsidRPr="00293D7A" w:rsidRDefault="00AC4ACB" w:rsidP="00293D7A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หนังสือรับรองนิติบุคคล</w:t>
            </w:r>
          </w:p>
        </w:tc>
        <w:tc>
          <w:tcPr>
            <w:tcW w:w="1843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เอกสารและหลักฐานอื่นๆตามที่ราชการส่วนท้องถิ่นประกาศกำหนด 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293D7A" w:rsidTr="00293D7A">
        <w:trPr>
          <w:jc w:val="center"/>
        </w:trPr>
        <w:tc>
          <w:tcPr>
            <w:tcW w:w="675" w:type="dxa"/>
            <w:vAlign w:val="center"/>
          </w:tcPr>
          <w:p w:rsidR="00452B6B" w:rsidRPr="00293D7A" w:rsidRDefault="00AC4ACB" w:rsidP="00293D7A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ใบมอบอำนาจ 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ในกรณีที่มีการมอบอำนาจ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เอกสารและหลักฐานอื่นๆตามที่ราชการส่วนท้องถิ่นประกาศกำหนด 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293D7A" w:rsidTr="00293D7A">
        <w:trPr>
          <w:jc w:val="center"/>
        </w:trPr>
        <w:tc>
          <w:tcPr>
            <w:tcW w:w="675" w:type="dxa"/>
            <w:vAlign w:val="center"/>
          </w:tcPr>
          <w:p w:rsidR="00452B6B" w:rsidRPr="00293D7A" w:rsidRDefault="00AC4ACB" w:rsidP="00293D7A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5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หลักฐานที่แสดง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การเป็นผู้มีอำนาจลงนามแทนนิติบุคคล</w:t>
            </w:r>
          </w:p>
        </w:tc>
        <w:tc>
          <w:tcPr>
            <w:tcW w:w="1843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 xml:space="preserve">หลักฐานอื่นๆตามที่ราชการส่วนท้องถิ่นประกาศกำหนด 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293D7A" w:rsidTr="00293D7A">
        <w:trPr>
          <w:tblHeader/>
        </w:trPr>
        <w:tc>
          <w:tcPr>
            <w:tcW w:w="675" w:type="dxa"/>
            <w:vAlign w:val="center"/>
          </w:tcPr>
          <w:p w:rsidR="00422EAB" w:rsidRPr="00293D7A" w:rsidRDefault="00422EAB" w:rsidP="00293D7A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293D7A" w:rsidRDefault="00422EAB" w:rsidP="00293D7A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293D7A" w:rsidRDefault="004E651F" w:rsidP="00293D7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293D7A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293D7A" w:rsidRDefault="00422EAB" w:rsidP="00293D7A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293D7A" w:rsidRDefault="00422EAB" w:rsidP="00293D7A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293D7A" w:rsidRDefault="00422EAB" w:rsidP="00293D7A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293D7A" w:rsidRDefault="00422EAB" w:rsidP="00293D7A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293D7A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293D7A" w:rsidTr="00293D7A">
        <w:tc>
          <w:tcPr>
            <w:tcW w:w="675" w:type="dxa"/>
            <w:vAlign w:val="center"/>
          </w:tcPr>
          <w:p w:rsidR="00AC4ACB" w:rsidRPr="00293D7A" w:rsidRDefault="00AC4ACB" w:rsidP="00293D7A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ใบอนุญาตตามกฎหมายอื่นที่เกี่ยวข้องเช่นสำเนาใบอนุญาตสิ่งปลูกสร้างอาคารตามกฎหมายว่าด้วยการควบคุมอาคารของสถานประกอบการ</w:t>
            </w:r>
          </w:p>
        </w:tc>
        <w:tc>
          <w:tcPr>
            <w:tcW w:w="1843" w:type="dxa"/>
          </w:tcPr>
          <w:p w:rsidR="00AC4AC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เอกสารและหลักฐานอื่นๆตามที่ราชการส่วนท้องถิ่นประกาศกำหนด 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293D7A" w:rsidTr="00293D7A">
        <w:tc>
          <w:tcPr>
            <w:tcW w:w="675" w:type="dxa"/>
            <w:vAlign w:val="center"/>
          </w:tcPr>
          <w:p w:rsidR="00AC4ACB" w:rsidRPr="00293D7A" w:rsidRDefault="00AC4ACB" w:rsidP="00293D7A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ใบรับรองแพทย์ของผู้ขอรับใบอนุญาตผู้ช่วยจำหน่ายอาหารและผู้ปรุงอาหาร</w:t>
            </w:r>
          </w:p>
        </w:tc>
        <w:tc>
          <w:tcPr>
            <w:tcW w:w="1843" w:type="dxa"/>
          </w:tcPr>
          <w:p w:rsidR="00AC4AC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AC4AC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293D7A" w:rsidRDefault="00AC4ACB" w:rsidP="00293D7A">
            <w:pPr>
              <w:spacing w:after="0" w:line="240" w:lineRule="auto"/>
              <w:rPr>
                <w:rFonts w:ascii="Cordia New" w:hAnsi="Cordia New"/>
              </w:rPr>
            </w:pP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เอกสารและหลักฐานอื่นๆตามที่ราชการส่วนท้องถิ่นประกาศกำหนด </w:t>
            </w:r>
            <w:r w:rsidRPr="00293D7A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293D7A" w:rsidTr="00293D7A">
        <w:tc>
          <w:tcPr>
            <w:tcW w:w="534" w:type="dxa"/>
          </w:tcPr>
          <w:p w:rsidR="00A13B6C" w:rsidRPr="00293D7A" w:rsidRDefault="00A13B6C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293D7A" w:rsidRDefault="00A13B6C" w:rsidP="00293D7A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293D7A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อัตราค่าธรรมเนียมใบอนุญาตจัดตั้งสถานที่จำหน่ายอาหารและสถานที่สะสมอาหารพื้นที่เกิน </w:t>
            </w:r>
            <w:r w:rsidRPr="00293D7A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200 </w:t>
            </w:r>
            <w:r w:rsidRPr="00293D7A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ตารางเมตรฉบับละไม่เกิน </w:t>
            </w:r>
            <w:r w:rsidRPr="00293D7A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3,000 </w:t>
            </w:r>
            <w:r w:rsidRPr="00293D7A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</w:p>
          <w:p w:rsidR="00E90756" w:rsidRPr="00293D7A" w:rsidRDefault="000F1309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293D7A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293D7A" w:rsidRDefault="00E90756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lastRenderedPageBreak/>
              <w:t xml:space="preserve">หมายเหตุ 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293D7A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293D7A" w:rsidTr="00293D7A">
        <w:tc>
          <w:tcPr>
            <w:tcW w:w="534" w:type="dxa"/>
          </w:tcPr>
          <w:p w:rsidR="00EA6950" w:rsidRPr="00293D7A" w:rsidRDefault="00EA6950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293D7A" w:rsidRDefault="00EA6950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293D7A">
              <w:rPr>
                <w:rFonts w:ascii="Cordia New" w:hAnsi="Cordia New"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หน่วยงานที่รับผิดชอบช่องทางการร้องเรียน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293D7A" w:rsidTr="00293D7A">
        <w:tc>
          <w:tcPr>
            <w:tcW w:w="534" w:type="dxa"/>
          </w:tcPr>
          <w:p w:rsidR="00EA6950" w:rsidRPr="00293D7A" w:rsidRDefault="00EA6950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293D7A" w:rsidRDefault="00EA6950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293D7A">
              <w:rPr>
                <w:rFonts w:ascii="Cordia New" w:hAnsi="Cordia New"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EF63E8" w:rsidRPr="008940D3" w:rsidTr="00767BA4">
        <w:tc>
          <w:tcPr>
            <w:tcW w:w="534" w:type="dxa"/>
          </w:tcPr>
          <w:p w:rsidR="00EF63E8" w:rsidRPr="008940D3" w:rsidRDefault="00EF63E8" w:rsidP="00767BA4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EF63E8" w:rsidRDefault="00EF63E8" w:rsidP="00767BA4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EF63E8" w:rsidRPr="00E20625" w:rsidRDefault="00EF63E8" w:rsidP="00767BA4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293D7A" w:rsidTr="00293D7A">
        <w:tc>
          <w:tcPr>
            <w:tcW w:w="675" w:type="dxa"/>
          </w:tcPr>
          <w:p w:rsidR="00F064C0" w:rsidRPr="00293D7A" w:rsidRDefault="00F064C0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293D7A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293D7A" w:rsidRDefault="00F064C0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</w:t>
            </w:r>
            <w:r w:rsidRPr="00293D7A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293D7A">
              <w:rPr>
                <w:rFonts w:ascii="Cordia New" w:hAnsi="Cordia New"/>
                <w:sz w:val="32"/>
                <w:szCs w:val="32"/>
              </w:rPr>
              <w:br/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แบบฟอร์มเป็นไปตามข้อกำหนดของท้องถิ่น</w:t>
            </w:r>
            <w:r w:rsidRPr="00293D7A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293D7A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293D7A" w:rsidTr="00293D7A">
        <w:tc>
          <w:tcPr>
            <w:tcW w:w="1418" w:type="dxa"/>
          </w:tcPr>
          <w:p w:rsidR="0064558D" w:rsidRPr="00293D7A" w:rsidRDefault="0064558D" w:rsidP="00293D7A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293D7A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293D7A" w:rsidRDefault="0064558D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293D7A" w:rsidTr="00293D7A">
        <w:tc>
          <w:tcPr>
            <w:tcW w:w="1418" w:type="dxa"/>
          </w:tcPr>
          <w:p w:rsidR="0064558D" w:rsidRPr="00293D7A" w:rsidRDefault="0064558D" w:rsidP="00293D7A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293D7A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293D7A" w:rsidRDefault="0064558D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293D7A" w:rsidTr="00293D7A">
        <w:tc>
          <w:tcPr>
            <w:tcW w:w="1418" w:type="dxa"/>
          </w:tcPr>
          <w:p w:rsidR="0064558D" w:rsidRPr="00293D7A" w:rsidRDefault="0064558D" w:rsidP="00293D7A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293D7A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293D7A" w:rsidRDefault="00EF63E8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293D7A" w:rsidTr="00293D7A">
        <w:tc>
          <w:tcPr>
            <w:tcW w:w="1418" w:type="dxa"/>
          </w:tcPr>
          <w:p w:rsidR="0064558D" w:rsidRPr="00293D7A" w:rsidRDefault="0064558D" w:rsidP="00293D7A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293D7A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293D7A" w:rsidRDefault="00EF63E8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293D7A" w:rsidTr="00293D7A">
        <w:tc>
          <w:tcPr>
            <w:tcW w:w="1418" w:type="dxa"/>
          </w:tcPr>
          <w:p w:rsidR="0064558D" w:rsidRPr="00293D7A" w:rsidRDefault="0064558D" w:rsidP="00293D7A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293D7A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293D7A" w:rsidRDefault="0064558D" w:rsidP="00293D7A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293D7A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C9A" w:rsidRDefault="00477C9A" w:rsidP="00C81DB8">
      <w:pPr>
        <w:spacing w:after="0" w:line="240" w:lineRule="auto"/>
      </w:pPr>
      <w:r>
        <w:separator/>
      </w:r>
    </w:p>
  </w:endnote>
  <w:endnote w:type="continuationSeparator" w:id="0">
    <w:p w:rsidR="00477C9A" w:rsidRDefault="00477C9A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C9A" w:rsidRDefault="00477C9A" w:rsidP="00C81DB8">
      <w:pPr>
        <w:spacing w:after="0" w:line="240" w:lineRule="auto"/>
      </w:pPr>
      <w:r>
        <w:separator/>
      </w:r>
    </w:p>
  </w:footnote>
  <w:footnote w:type="continuationSeparator" w:id="0">
    <w:p w:rsidR="00477C9A" w:rsidRDefault="00477C9A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EE7A17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274192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274192">
      <w:rPr>
        <w:noProof/>
      </w:rPr>
      <w:t>8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B1C8D"/>
    <w:rsid w:val="001E05C0"/>
    <w:rsid w:val="001E3CBD"/>
    <w:rsid w:val="00201E94"/>
    <w:rsid w:val="00210AAF"/>
    <w:rsid w:val="00216FA4"/>
    <w:rsid w:val="002440E7"/>
    <w:rsid w:val="00261D40"/>
    <w:rsid w:val="00263F10"/>
    <w:rsid w:val="00274192"/>
    <w:rsid w:val="00290086"/>
    <w:rsid w:val="00291120"/>
    <w:rsid w:val="00293D7A"/>
    <w:rsid w:val="002B2D62"/>
    <w:rsid w:val="002B3B12"/>
    <w:rsid w:val="002B4D3D"/>
    <w:rsid w:val="002C3E03"/>
    <w:rsid w:val="00313D38"/>
    <w:rsid w:val="003240F6"/>
    <w:rsid w:val="00352D56"/>
    <w:rsid w:val="00353030"/>
    <w:rsid w:val="00357299"/>
    <w:rsid w:val="00394708"/>
    <w:rsid w:val="003C25A4"/>
    <w:rsid w:val="003F489A"/>
    <w:rsid w:val="003F4A0D"/>
    <w:rsid w:val="00422EAB"/>
    <w:rsid w:val="00444BFB"/>
    <w:rsid w:val="00452B6B"/>
    <w:rsid w:val="00477C9A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93E8D"/>
    <w:rsid w:val="005C6B68"/>
    <w:rsid w:val="00600A25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33092"/>
    <w:rsid w:val="00760D0B"/>
    <w:rsid w:val="00761FD0"/>
    <w:rsid w:val="00771FD1"/>
    <w:rsid w:val="00781575"/>
    <w:rsid w:val="007851BE"/>
    <w:rsid w:val="00790214"/>
    <w:rsid w:val="00793306"/>
    <w:rsid w:val="007B0B7E"/>
    <w:rsid w:val="007E1E74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75C7E"/>
    <w:rsid w:val="00982CD7"/>
    <w:rsid w:val="00983E7C"/>
    <w:rsid w:val="0098687F"/>
    <w:rsid w:val="00995D16"/>
    <w:rsid w:val="009A11E7"/>
    <w:rsid w:val="009A1805"/>
    <w:rsid w:val="009B06C0"/>
    <w:rsid w:val="009B12F6"/>
    <w:rsid w:val="009B68CC"/>
    <w:rsid w:val="009B7715"/>
    <w:rsid w:val="00A05B9B"/>
    <w:rsid w:val="00A10CDA"/>
    <w:rsid w:val="00A13B6C"/>
    <w:rsid w:val="00A47E94"/>
    <w:rsid w:val="00AA7734"/>
    <w:rsid w:val="00AC4ACB"/>
    <w:rsid w:val="00AE6A9D"/>
    <w:rsid w:val="00AF4A06"/>
    <w:rsid w:val="00B23DA2"/>
    <w:rsid w:val="00B509FC"/>
    <w:rsid w:val="00B95782"/>
    <w:rsid w:val="00BC5DA7"/>
    <w:rsid w:val="00BF6CA4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D53E10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6950"/>
    <w:rsid w:val="00EB5853"/>
    <w:rsid w:val="00EC08A9"/>
    <w:rsid w:val="00EE7A17"/>
    <w:rsid w:val="00EF0DAF"/>
    <w:rsid w:val="00EF63E8"/>
    <w:rsid w:val="00F028A3"/>
    <w:rsid w:val="00F064C0"/>
    <w:rsid w:val="00F5490C"/>
    <w:rsid w:val="00F62F55"/>
    <w:rsid w:val="00F8122B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FB1F4-DFAE-45BE-804E-8E230EB74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1</TotalTime>
  <Pages>8</Pages>
  <Words>1154</Words>
  <Characters>6581</Characters>
  <Application>Microsoft Office Word</Application>
  <DocSecurity>0</DocSecurity>
  <Lines>54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4</cp:revision>
  <cp:lastPrinted>2015-07-20T06:29:00Z</cp:lastPrinted>
  <dcterms:created xsi:type="dcterms:W3CDTF">2015-07-19T15:53:00Z</dcterms:created>
  <dcterms:modified xsi:type="dcterms:W3CDTF">2015-07-20T06:29:00Z</dcterms:modified>
</cp:coreProperties>
</file>