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F2522D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ต่ออายุใบอนุญาตจัดตั้งหรือใบอนุญาตเป็นผู้ดำเนินการสุสานและฌาปนสถานสาธารณะหรือสุสานและฌาปนสถานเอกชน</w:t>
      </w:r>
    </w:p>
    <w:p w:rsidR="00F2522D" w:rsidRPr="00394708" w:rsidRDefault="00F2522D" w:rsidP="00F2522D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F2522D" w:rsidRPr="00045650" w:rsidRDefault="00F2522D" w:rsidP="00F2522D">
      <w:pPr>
        <w:spacing w:after="0" w:line="240" w:lineRule="auto"/>
        <w:rPr>
          <w:rFonts w:ascii="Cordia New" w:hAnsi="Cordia New"/>
          <w:sz w:val="32"/>
          <w:szCs w:val="32"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664269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ต่ออายุใบอนุญาตจัดตั้งหรือใบอนุญาตเป็นผู้ดำเนินการสุสานและฌาปนสถานสาธารณะหรือสุสานและฌาปนสถานเอกชน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สำนักบริหารการทะเบียน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EB7FBB" w:rsidTr="00EB7FBB">
        <w:tc>
          <w:tcPr>
            <w:tcW w:w="675" w:type="dxa"/>
          </w:tcPr>
          <w:p w:rsidR="00394708" w:rsidRPr="00EB7FBB" w:rsidRDefault="00394708" w:rsidP="00EB7FBB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EB7FBB" w:rsidRDefault="00394708" w:rsidP="00EB7FB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กฎกระทรวงมหาดไทยพ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.2543  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ออกตามความในพ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สุสานและฌาปนสถานพ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 2528</w:t>
            </w:r>
          </w:p>
          <w:p w:rsidR="00394708" w:rsidRPr="00EB7FBB" w:rsidRDefault="00394708" w:rsidP="00EB7FB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EB7FBB" w:rsidTr="00EB7FBB">
        <w:tc>
          <w:tcPr>
            <w:tcW w:w="675" w:type="dxa"/>
          </w:tcPr>
          <w:p w:rsidR="00394708" w:rsidRPr="00EB7FBB" w:rsidRDefault="00394708" w:rsidP="00EB7FBB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EB7FBB" w:rsidRDefault="00394708" w:rsidP="00EB7FB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สุสานและฌาปนสถานพ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 2528</w:t>
            </w:r>
          </w:p>
          <w:p w:rsidR="00394708" w:rsidRPr="00EB7FBB" w:rsidRDefault="00394708" w:rsidP="00EB7FB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ส่วนภูมิภาค</w:t>
      </w:r>
      <w:r w:rsidR="00C81DB8" w:rsidRPr="000C2AAC">
        <w:rPr>
          <w:rFonts w:ascii="Cordia New" w:hAnsi="Cordia New"/>
          <w:noProof/>
          <w:sz w:val="32"/>
          <w:szCs w:val="32"/>
        </w:rPr>
        <w:t xml:space="preserve">,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กฎกระทรวงมหาดไทยพ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ศ </w:t>
      </w:r>
      <w:r w:rsidR="00C81DB8" w:rsidRPr="000C2AAC">
        <w:rPr>
          <w:rFonts w:ascii="Cordia New" w:hAnsi="Cordia New"/>
          <w:noProof/>
          <w:sz w:val="32"/>
          <w:szCs w:val="32"/>
        </w:rPr>
        <w:t xml:space="preserve">2543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ออกตามความในพ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สุสานและฌาปนสถานพ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2528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อนุญาตต่ออายุใบอนุญาตจัดตั้งหรือใบอนุญาตเป็นผู้ดำเนินการสุสานและฌาปนสถานสาธารณะหรือสุสานและฌาปนสถานเอกชน </w:t>
      </w:r>
      <w:r w:rsidR="00094F82" w:rsidRPr="000C2AAC">
        <w:rPr>
          <w:rFonts w:ascii="Cordia New" w:hAnsi="Cordia New"/>
          <w:noProof/>
          <w:sz w:val="32"/>
          <w:szCs w:val="32"/>
        </w:rPr>
        <w:t>26/05/2558 15:25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EB7FBB" w:rsidTr="00EB7FBB">
        <w:tc>
          <w:tcPr>
            <w:tcW w:w="675" w:type="dxa"/>
          </w:tcPr>
          <w:p w:rsidR="00094F82" w:rsidRPr="00EB7FBB" w:rsidRDefault="00094F82" w:rsidP="00EB7FBB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EB7FBB" w:rsidRDefault="00A13B6C" w:rsidP="00EB7FB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สำนักทะเบียนเขตในพื้นที่กทม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สำนักทะเบียนเทศบาลสำนักทะเบียนเมืองพัทยา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EB7FBB" w:rsidRDefault="00A13B6C" w:rsidP="00EB7FB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</w:t>
            </w:r>
            <w:r w:rsidR="00F2522D">
              <w:rPr>
                <w:rFonts w:ascii="Cordia New" w:hAnsi="Cordia New"/>
                <w:iCs/>
                <w:noProof/>
                <w:sz w:val="32"/>
                <w:szCs w:val="32"/>
              </w:rPr>
              <w:t>–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16:30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EB7FBB" w:rsidRDefault="00A13B6C" w:rsidP="00EB7FB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lastRenderedPageBreak/>
              <w:t xml:space="preserve">หมายเหตุ </w:t>
            </w:r>
            <w:r w:rsidR="00575FAF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-</w:t>
            </w:r>
          </w:p>
        </w:tc>
      </w:tr>
      <w:tr w:rsidR="00094F82" w:rsidRPr="00EB7FBB" w:rsidTr="00EB7FBB">
        <w:tc>
          <w:tcPr>
            <w:tcW w:w="675" w:type="dxa"/>
          </w:tcPr>
          <w:p w:rsidR="00094F82" w:rsidRPr="00EB7FBB" w:rsidRDefault="00094F82" w:rsidP="00EB7FBB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="005223AF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EB7FBB" w:rsidRDefault="00A13B6C" w:rsidP="00EB7FB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สำนักทะเบียนอำเภอที่สุสานตั้งอยู่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กรณีสุสานและฌาปนสถานที่อยู่นอกเขตกทม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เทศบาลเมืองพัทยา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)  (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เป็นหน่วยยื่นคำขอ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EB7FBB" w:rsidRDefault="00A13B6C" w:rsidP="00EB7FB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</w:t>
            </w:r>
            <w:r w:rsidR="00F2522D">
              <w:rPr>
                <w:rFonts w:ascii="Cordia New" w:hAnsi="Cordia New"/>
                <w:iCs/>
                <w:noProof/>
                <w:sz w:val="32"/>
                <w:szCs w:val="32"/>
              </w:rPr>
              <w:t>–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16:30 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EB7FBB" w:rsidRDefault="00A13B6C" w:rsidP="00EB7FB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EB7FBB">
              <w:rPr>
                <w:rFonts w:ascii="Cordia New" w:hAnsi="Cordia New"/>
                <w:iCs/>
                <w:noProof/>
                <w:sz w:val="32"/>
                <w:szCs w:val="32"/>
              </w:rPr>
              <w:t>-</w:t>
            </w:r>
          </w:p>
        </w:tc>
      </w:tr>
      <w:tr w:rsidR="00F2522D" w:rsidRPr="00EB7FBB" w:rsidTr="00EB7FBB">
        <w:tc>
          <w:tcPr>
            <w:tcW w:w="675" w:type="dxa"/>
          </w:tcPr>
          <w:p w:rsidR="00F2522D" w:rsidRPr="00EB7FBB" w:rsidRDefault="00F2522D" w:rsidP="00EB7FB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F2522D" w:rsidRPr="00B008A2" w:rsidRDefault="00F2522D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F2522D" w:rsidRPr="00476E75" w:rsidRDefault="00F2522D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F2522D" w:rsidRPr="006F2864" w:rsidRDefault="00F2522D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8E2900" w:rsidRPr="000C2AAC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ยื่นคำขอต่ออายุใบอนุญาตต่อเจ้าพนักงานท้องถิ่นแห่งท้องที่ที่จัดตั้งสุสานและฌาปนสถานนั้น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ยื่นคำขอต่ออายุใบอนุญาตก่อนใบอนุญาตเดิมสิ้นอายุไม่น้อยกว่าสามสิบวัน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3.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เจ้าพนักงานท้องถิ่นพิจารณาอนุญาตตามแบบใบอนุญาตเดิมให้ใหม่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EB7FBB" w:rsidTr="00EB7FBB">
        <w:trPr>
          <w:tblHeader/>
        </w:trPr>
        <w:tc>
          <w:tcPr>
            <w:tcW w:w="675" w:type="dxa"/>
            <w:vAlign w:val="center"/>
          </w:tcPr>
          <w:p w:rsidR="00313D38" w:rsidRPr="00EB7FBB" w:rsidRDefault="00313D38" w:rsidP="00EB7F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EB7FBB" w:rsidRDefault="00313D38" w:rsidP="00EB7F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EB7FBB" w:rsidRDefault="00313D38" w:rsidP="00EB7F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EB7FBB" w:rsidRDefault="00313D38" w:rsidP="00EB7F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EB7FBB" w:rsidRDefault="00313D38" w:rsidP="00EB7F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EB7FBB" w:rsidRDefault="00313D38" w:rsidP="00EB7F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EB7FBB" w:rsidTr="00EB7FBB">
        <w:tc>
          <w:tcPr>
            <w:tcW w:w="675" w:type="dxa"/>
            <w:vAlign w:val="center"/>
          </w:tcPr>
          <w:p w:rsidR="00313D38" w:rsidRPr="00EB7FBB" w:rsidRDefault="00313D38" w:rsidP="00EB7F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EB7FBB" w:rsidRDefault="009B68CC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ยื่นคำขอตรวจสอบเอกสารหลักฐาน</w:t>
            </w:r>
          </w:p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EB7FBB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799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313D38" w:rsidRPr="00EB7FBB" w:rsidTr="00EB7FBB">
        <w:tc>
          <w:tcPr>
            <w:tcW w:w="675" w:type="dxa"/>
            <w:vAlign w:val="center"/>
          </w:tcPr>
          <w:p w:rsidR="00313D38" w:rsidRPr="00EB7FBB" w:rsidRDefault="00313D38" w:rsidP="00EB7F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EB7FBB" w:rsidRDefault="009B68CC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พิจารณาเอกสารหลักฐานตรวจสอบสถานที่และเสนอความเห็นประกอบการพิจารณาของเจ้าพนักงานท้องถิ่น</w:t>
            </w:r>
          </w:p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EB7FBB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799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313D38" w:rsidRPr="00EB7FBB" w:rsidTr="00EB7FBB">
        <w:tc>
          <w:tcPr>
            <w:tcW w:w="675" w:type="dxa"/>
            <w:vAlign w:val="center"/>
          </w:tcPr>
          <w:p w:rsidR="00313D38" w:rsidRPr="00EB7FBB" w:rsidRDefault="00313D38" w:rsidP="00EB7F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EB7FBB" w:rsidRDefault="009B68CC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เจ้าพนักงานท้องถิ่นพิจารณาอนุญาตแจ้งผลให้ผู้ขอทราบ</w:t>
            </w:r>
          </w:p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 xml:space="preserve">9 </w:t>
            </w: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EB7FBB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799" w:type="dxa"/>
          </w:tcPr>
          <w:p w:rsidR="00313D38" w:rsidRPr="00EB7FBB" w:rsidRDefault="00313D38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กรณียื่นที่สำนักทะเบียนอำเภอเจ้าพนักงานท้องถิ่นผู้อนุญาตคือผู้ว่าราชการจังหวัด</w:t>
            </w:r>
            <w:r w:rsidRPr="00EB7FBB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EB7FBB" w:rsidTr="00EB7FBB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EB7FBB" w:rsidRDefault="003C25A4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EB7FBB" w:rsidRDefault="003C25A4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EB7FBB" w:rsidRDefault="00452B6B" w:rsidP="00EB7F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EB7FBB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EB7FBB" w:rsidRDefault="003C25A4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EB7FBB" w:rsidRDefault="003C25A4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EB7FBB" w:rsidRDefault="003C25A4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EB7FBB" w:rsidRDefault="003C25A4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EB7FBB" w:rsidTr="00EB7FBB">
        <w:trPr>
          <w:jc w:val="center"/>
        </w:trPr>
        <w:tc>
          <w:tcPr>
            <w:tcW w:w="675" w:type="dxa"/>
            <w:vAlign w:val="center"/>
          </w:tcPr>
          <w:p w:rsidR="00452B6B" w:rsidRPr="00EB7FBB" w:rsidRDefault="00AC4ACB" w:rsidP="00EB7FBB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สำนักบริหารการทะเบียน</w:t>
            </w:r>
          </w:p>
        </w:tc>
        <w:tc>
          <w:tcPr>
            <w:tcW w:w="1559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EB7FBB" w:rsidTr="00EB7FBB">
        <w:trPr>
          <w:jc w:val="center"/>
        </w:trPr>
        <w:tc>
          <w:tcPr>
            <w:tcW w:w="675" w:type="dxa"/>
            <w:vAlign w:val="center"/>
          </w:tcPr>
          <w:p w:rsidR="00452B6B" w:rsidRPr="00EB7FBB" w:rsidRDefault="00AC4ACB" w:rsidP="00EB7FBB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อนุญาตจัดตั้งหรือใบอนุญาตเป็นผู้ดำเนินการสุสานและฌาปนสถานสาธารณะหรือสุสานและฌาปนสถานเอกชนหรือใบแทนใบอนุญาตเดิม</w:t>
            </w:r>
          </w:p>
        </w:tc>
        <w:tc>
          <w:tcPr>
            <w:tcW w:w="1843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EB7FBB">
              <w:rPr>
                <w:rFonts w:ascii="CordiaUPC" w:hAnsi="CordiaUPC" w:cs="CordiaUPC"/>
                <w:noProof/>
                <w:sz w:val="32"/>
                <w:szCs w:val="32"/>
              </w:rPr>
              <w:t>/</w:t>
            </w:r>
            <w:r w:rsidRPr="00EB7FB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559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EB7FBB" w:rsidRDefault="00AC4ACB" w:rsidP="00EB7FBB">
            <w:pPr>
              <w:spacing w:after="0" w:line="240" w:lineRule="auto"/>
              <w:rPr>
                <w:rFonts w:ascii="Cordia New" w:hAnsi="Cordia New"/>
              </w:rPr>
            </w:pPr>
            <w:r w:rsidRPr="00EB7FBB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2522D" w:rsidRPr="000C2AAC" w:rsidRDefault="00F2522D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lastRenderedPageBreak/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84"/>
        <w:gridCol w:w="13"/>
      </w:tblGrid>
      <w:tr w:rsidR="00600A25" w:rsidRPr="00EB7FBB" w:rsidTr="00EB7FBB">
        <w:trPr>
          <w:tblHeader/>
        </w:trPr>
        <w:tc>
          <w:tcPr>
            <w:tcW w:w="675" w:type="dxa"/>
            <w:vAlign w:val="center"/>
          </w:tcPr>
          <w:p w:rsidR="00422EAB" w:rsidRPr="00EB7FBB" w:rsidRDefault="00422EAB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EB7FBB" w:rsidRDefault="00422EAB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EB7FBB" w:rsidRDefault="004E651F" w:rsidP="00EB7F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EB7FBB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EB7FBB" w:rsidRDefault="00422EAB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EB7FBB" w:rsidRDefault="00422EAB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EB7FBB" w:rsidRDefault="00422EAB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gridSpan w:val="2"/>
            <w:vAlign w:val="center"/>
          </w:tcPr>
          <w:p w:rsidR="00422EAB" w:rsidRPr="00EB7FBB" w:rsidRDefault="00422EAB" w:rsidP="00EB7FB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B7FB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4C3BDE" w:rsidRPr="00EB7FBB" w:rsidTr="00EB7FBB">
        <w:tblPrEx>
          <w:jc w:val="center"/>
        </w:tblPrEx>
        <w:trPr>
          <w:gridAfter w:val="1"/>
          <w:wAfter w:w="13" w:type="dxa"/>
          <w:jc w:val="center"/>
        </w:trPr>
        <w:tc>
          <w:tcPr>
            <w:tcW w:w="10373" w:type="dxa"/>
            <w:gridSpan w:val="7"/>
            <w:vAlign w:val="center"/>
          </w:tcPr>
          <w:p w:rsidR="004C3BDE" w:rsidRPr="00EB7FBB" w:rsidRDefault="004C3BDE" w:rsidP="00EB7FBB">
            <w:pPr>
              <w:spacing w:after="0" w:line="240" w:lineRule="auto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EB7FBB">
              <w:rPr>
                <w:rFonts w:ascii="Cordia New" w:hAnsi="Cordia New"/>
                <w:i/>
                <w:iCs/>
                <w:color w:val="FF0000"/>
                <w:sz w:val="32"/>
                <w:szCs w:val="32"/>
                <w:cs/>
                <w:lang w:bidi="th-TH"/>
              </w:rPr>
              <w:t>ไม่</w:t>
            </w:r>
            <w:r w:rsidRPr="00EB7FBB">
              <w:rPr>
                <w:rFonts w:ascii="Cordia New" w:hAnsi="Cordia New" w:hint="cs"/>
                <w:i/>
                <w:iCs/>
                <w:color w:val="FF0000"/>
                <w:sz w:val="32"/>
                <w:szCs w:val="32"/>
                <w:cs/>
                <w:lang w:bidi="th-TH"/>
              </w:rPr>
              <w:t>พบ</w:t>
            </w:r>
            <w:r w:rsidRPr="00EB7FBB">
              <w:rPr>
                <w:rFonts w:ascii="Cordia New" w:hAnsi="Cordia New"/>
                <w:i/>
                <w:iCs/>
                <w:color w:val="FF0000"/>
                <w:sz w:val="32"/>
                <w:szCs w:val="32"/>
                <w:cs/>
                <w:lang w:bidi="th-TH"/>
              </w:rPr>
              <w:t>เอกสารอื่น ๆ สำหรับยื่นเพิ่มเติม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EB7FBB" w:rsidTr="00EB7FBB">
        <w:tc>
          <w:tcPr>
            <w:tcW w:w="534" w:type="dxa"/>
          </w:tcPr>
          <w:p w:rsidR="00A13B6C" w:rsidRPr="00EB7FBB" w:rsidRDefault="00A13B6C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EB7FBB" w:rsidRDefault="00A13B6C" w:rsidP="00EB7FB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ค่าธรรมเนียมฉบับละ</w:t>
            </w:r>
          </w:p>
          <w:p w:rsidR="00E90756" w:rsidRPr="00EB7FBB" w:rsidRDefault="000F1309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EB7FBB">
              <w:rPr>
                <w:rFonts w:ascii="Cordia New" w:hAnsi="Cordia New"/>
                <w:noProof/>
                <w:sz w:val="32"/>
                <w:szCs w:val="32"/>
              </w:rPr>
              <w:t xml:space="preserve">1,000 </w:t>
            </w:r>
            <w:r w:rsidR="00F5490C"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EB7FBB" w:rsidRDefault="00E90756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  <w:r w:rsidRPr="00EB7FBB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EB7FBB" w:rsidTr="00EB7FBB">
        <w:tc>
          <w:tcPr>
            <w:tcW w:w="534" w:type="dxa"/>
          </w:tcPr>
          <w:p w:rsidR="00EA6950" w:rsidRPr="00EB7FBB" w:rsidRDefault="00EA6950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EB7FBB" w:rsidRDefault="00EA6950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ศูนย์ดำรงธรรมเมืองพัทยาศูนย์ดำรงธรรมสำนักงานเขตในพื้นที่กทม</w:t>
            </w:r>
            <w:r w:rsidRPr="00EB7FB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sz w:val="32"/>
                <w:szCs w:val="32"/>
              </w:rPr>
              <w:br/>
            </w:r>
            <w:r w:rsidRPr="00EB7FBB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</w:p>
        </w:tc>
      </w:tr>
      <w:tr w:rsidR="00EA6950" w:rsidRPr="00EB7FBB" w:rsidTr="00EB7FBB">
        <w:tc>
          <w:tcPr>
            <w:tcW w:w="534" w:type="dxa"/>
          </w:tcPr>
          <w:p w:rsidR="00EA6950" w:rsidRPr="00EB7FBB" w:rsidRDefault="00EA6950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EB7FBB" w:rsidRDefault="00EA6950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ศูนย์ดำรงธรรมอำเภอศูนย์ดำรงธรรมจังหวัด</w:t>
            </w:r>
            <w:r w:rsidRPr="00EB7FBB">
              <w:rPr>
                <w:rFonts w:ascii="Cordia New" w:hAnsi="Cordia New"/>
                <w:sz w:val="32"/>
                <w:szCs w:val="32"/>
              </w:rPr>
              <w:br/>
            </w:r>
            <w:r w:rsidRPr="00EB7FBB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โทร 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1567)</w:t>
            </w:r>
          </w:p>
        </w:tc>
      </w:tr>
      <w:tr w:rsidR="00EA6950" w:rsidRPr="00EB7FBB" w:rsidTr="00EB7FBB">
        <w:tc>
          <w:tcPr>
            <w:tcW w:w="534" w:type="dxa"/>
          </w:tcPr>
          <w:p w:rsidR="00EA6950" w:rsidRPr="00EB7FBB" w:rsidRDefault="00EA6950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EB7FBB" w:rsidRDefault="00EA6950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สำนักบริหารการทะเบียนกรมการปกครอง</w:t>
            </w:r>
            <w:r w:rsidRPr="00EB7FBB">
              <w:rPr>
                <w:rFonts w:ascii="Cordia New" w:hAnsi="Cordia New"/>
                <w:sz w:val="32"/>
                <w:szCs w:val="32"/>
              </w:rPr>
              <w:br/>
            </w:r>
            <w:r w:rsidRPr="00EB7FBB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โทร 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1548)</w:t>
            </w:r>
          </w:p>
        </w:tc>
      </w:tr>
      <w:tr w:rsidR="00EA6950" w:rsidRPr="00EB7FBB" w:rsidTr="00EB7FBB">
        <w:tc>
          <w:tcPr>
            <w:tcW w:w="534" w:type="dxa"/>
          </w:tcPr>
          <w:p w:rsidR="00EA6950" w:rsidRPr="00EB7FBB" w:rsidRDefault="00EA6950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EB7FB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EB7FBB" w:rsidRDefault="00EA6950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B7FB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EB7FBB">
              <w:rPr>
                <w:rFonts w:ascii="Cordia New" w:hAnsi="Cordia New"/>
                <w:sz w:val="32"/>
                <w:szCs w:val="32"/>
              </w:rPr>
              <w:br/>
            </w:r>
            <w:r w:rsidRPr="00EB7FBB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เลขที่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 1 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EB7FB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F2522D" w:rsidRPr="00EB7FBB" w:rsidTr="00EB7FBB">
        <w:tc>
          <w:tcPr>
            <w:tcW w:w="534" w:type="dxa"/>
          </w:tcPr>
          <w:p w:rsidR="00F2522D" w:rsidRPr="00EB7FBB" w:rsidRDefault="00F2522D" w:rsidP="00EB7FB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5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F2522D" w:rsidRDefault="00F2522D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F2522D" w:rsidRPr="00E20625" w:rsidRDefault="00F2522D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10173"/>
      </w:tblGrid>
      <w:tr w:rsidR="00F064C0" w:rsidRPr="00EB7FBB" w:rsidTr="00EB7FBB">
        <w:trPr>
          <w:trHeight w:val="567"/>
        </w:trPr>
        <w:tc>
          <w:tcPr>
            <w:tcW w:w="10173" w:type="dxa"/>
            <w:vAlign w:val="center"/>
          </w:tcPr>
          <w:p w:rsidR="00F064C0" w:rsidRPr="00EB7FBB" w:rsidRDefault="00F064C0" w:rsidP="00EB7FBB">
            <w:pPr>
              <w:spacing w:after="0" w:line="240" w:lineRule="auto"/>
              <w:rPr>
                <w:rFonts w:ascii="Cordia New" w:hAnsi="Cordia New"/>
                <w:i/>
                <w:iCs/>
                <w:sz w:val="32"/>
                <w:szCs w:val="32"/>
              </w:rPr>
            </w:pPr>
            <w:r w:rsidRPr="00EB7FBB">
              <w:rPr>
                <w:rFonts w:ascii="Cordia New" w:hAnsi="Cordia New"/>
                <w:i/>
                <w:iCs/>
                <w:color w:val="FF0000"/>
                <w:sz w:val="32"/>
                <w:szCs w:val="32"/>
                <w:cs/>
                <w:lang w:bidi="th-TH"/>
              </w:rPr>
              <w:t>ไม่มีแบบฟอร์ม ตัวอย่าง และคู่มือการกรอก</w:t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2522D" w:rsidRPr="000C2AAC" w:rsidRDefault="00F2522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EB7FBB" w:rsidTr="00EB7FBB">
        <w:tc>
          <w:tcPr>
            <w:tcW w:w="1418" w:type="dxa"/>
          </w:tcPr>
          <w:p w:rsidR="0064558D" w:rsidRPr="00EB7FBB" w:rsidRDefault="0064558D" w:rsidP="00EB7FB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EB7FB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lastRenderedPageBreak/>
              <w:t>วันที่พิมพ์</w:t>
            </w:r>
          </w:p>
        </w:tc>
        <w:tc>
          <w:tcPr>
            <w:tcW w:w="3180" w:type="dxa"/>
          </w:tcPr>
          <w:p w:rsidR="0064558D" w:rsidRPr="00EB7FBB" w:rsidRDefault="0064558D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EB7FBB" w:rsidTr="00EB7FBB">
        <w:tc>
          <w:tcPr>
            <w:tcW w:w="1418" w:type="dxa"/>
          </w:tcPr>
          <w:p w:rsidR="0064558D" w:rsidRPr="00EB7FBB" w:rsidRDefault="0064558D" w:rsidP="00EB7FB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EB7FB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EB7FBB" w:rsidRDefault="0064558D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EB7FBB" w:rsidTr="00EB7FBB">
        <w:tc>
          <w:tcPr>
            <w:tcW w:w="1418" w:type="dxa"/>
          </w:tcPr>
          <w:p w:rsidR="0064558D" w:rsidRPr="00EB7FBB" w:rsidRDefault="0064558D" w:rsidP="00EB7FB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EB7FB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EB7FBB" w:rsidRDefault="00F2522D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EB7FBB" w:rsidTr="00EB7FBB">
        <w:tc>
          <w:tcPr>
            <w:tcW w:w="1418" w:type="dxa"/>
          </w:tcPr>
          <w:p w:rsidR="0064558D" w:rsidRPr="00EB7FBB" w:rsidRDefault="0064558D" w:rsidP="00EB7FB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EB7FB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EB7FBB" w:rsidRDefault="00F2522D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EB7FBB" w:rsidTr="00EB7FBB">
        <w:tc>
          <w:tcPr>
            <w:tcW w:w="1418" w:type="dxa"/>
          </w:tcPr>
          <w:p w:rsidR="0064558D" w:rsidRPr="00EB7FBB" w:rsidRDefault="0064558D" w:rsidP="00EB7FB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EB7FB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EB7FBB" w:rsidRDefault="0064558D" w:rsidP="00EB7FBB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EB7FBB">
              <w:rPr>
                <w:rFonts w:ascii="Cordia New" w:hAnsi="Cordia New"/>
                <w:noProof/>
                <w:sz w:val="32"/>
                <w:szCs w:val="32"/>
              </w:rPr>
              <w:t>ANUSORN JIRAPITAK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410" w:rsidRDefault="00010410" w:rsidP="00C81DB8">
      <w:pPr>
        <w:spacing w:after="0" w:line="240" w:lineRule="auto"/>
      </w:pPr>
      <w:r>
        <w:separator/>
      </w:r>
    </w:p>
  </w:endnote>
  <w:endnote w:type="continuationSeparator" w:id="0">
    <w:p w:rsidR="00010410" w:rsidRDefault="00010410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410" w:rsidRDefault="00010410" w:rsidP="00C81DB8">
      <w:pPr>
        <w:spacing w:after="0" w:line="240" w:lineRule="auto"/>
      </w:pPr>
      <w:r>
        <w:separator/>
      </w:r>
    </w:p>
  </w:footnote>
  <w:footnote w:type="continuationSeparator" w:id="0">
    <w:p w:rsidR="00010410" w:rsidRDefault="00010410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664269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735410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735410">
      <w:rPr>
        <w:noProof/>
      </w:rPr>
      <w:t>5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0410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72BFE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C6B68"/>
    <w:rsid w:val="00600A25"/>
    <w:rsid w:val="006437C0"/>
    <w:rsid w:val="0064558D"/>
    <w:rsid w:val="0065175D"/>
    <w:rsid w:val="00664269"/>
    <w:rsid w:val="00686AAA"/>
    <w:rsid w:val="006974B7"/>
    <w:rsid w:val="006B37B7"/>
    <w:rsid w:val="006C07C4"/>
    <w:rsid w:val="006C6C22"/>
    <w:rsid w:val="006F7206"/>
    <w:rsid w:val="00707AED"/>
    <w:rsid w:val="00712638"/>
    <w:rsid w:val="00735410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7E94"/>
    <w:rsid w:val="00AA7734"/>
    <w:rsid w:val="00AC4ACB"/>
    <w:rsid w:val="00AE2F96"/>
    <w:rsid w:val="00AE6A9D"/>
    <w:rsid w:val="00AF4A06"/>
    <w:rsid w:val="00B23DA2"/>
    <w:rsid w:val="00B509FC"/>
    <w:rsid w:val="00B95782"/>
    <w:rsid w:val="00BC5DA7"/>
    <w:rsid w:val="00BF6CA4"/>
    <w:rsid w:val="00C1539D"/>
    <w:rsid w:val="00C21238"/>
    <w:rsid w:val="00C26ED0"/>
    <w:rsid w:val="00C3045F"/>
    <w:rsid w:val="00C639B2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B5A36"/>
    <w:rsid w:val="00EB7FBB"/>
    <w:rsid w:val="00EC08A9"/>
    <w:rsid w:val="00EF0DAF"/>
    <w:rsid w:val="00F028A3"/>
    <w:rsid w:val="00F064C0"/>
    <w:rsid w:val="00F2522D"/>
    <w:rsid w:val="00F270E3"/>
    <w:rsid w:val="00F5490C"/>
    <w:rsid w:val="00F62F55"/>
    <w:rsid w:val="00F6404D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D6BBC-5BFE-4EBA-8141-367C4345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7</TotalTime>
  <Pages>5</Pages>
  <Words>703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5</cp:revision>
  <cp:lastPrinted>2015-07-20T05:46:00Z</cp:lastPrinted>
  <dcterms:created xsi:type="dcterms:W3CDTF">2015-07-19T12:22:00Z</dcterms:created>
  <dcterms:modified xsi:type="dcterms:W3CDTF">2015-07-20T05:46:00Z</dcterms:modified>
</cp:coreProperties>
</file>